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342D0" w14:textId="43638F06" w:rsidR="00CB276A" w:rsidRDefault="008F19B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348C15" wp14:editId="57FFA263">
                <wp:simplePos x="0" y="0"/>
                <wp:positionH relativeFrom="column">
                  <wp:posOffset>-98425</wp:posOffset>
                </wp:positionH>
                <wp:positionV relativeFrom="paragraph">
                  <wp:posOffset>510540</wp:posOffset>
                </wp:positionV>
                <wp:extent cx="6068060" cy="283972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060" cy="283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7FAC0" w14:textId="2A3C71F6" w:rsidR="008F19B7" w:rsidRPr="00C23E05" w:rsidRDefault="008F19B7">
                            <w:pPr>
                              <w:rPr>
                                <w:rFonts w:ascii="Source Sans Pro Black" w:hAnsi="Source Sans Pro Black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glow w14:rad="12700">
                                  <w14:srgbClr w14:val="000000">
                                    <w14:alpha w14:val="56000"/>
                                  </w14:srgbClr>
                                </w14:glow>
                                <w14:shadow w14:blurRad="106172" w14:dist="0" w14:dir="192000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C23E05">
                              <w:rPr>
                                <w:rFonts w:ascii="Source Sans Pro Black" w:hAnsi="Source Sans Pro Black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glow w14:rad="12700">
                                  <w14:srgbClr w14:val="000000">
                                    <w14:alpha w14:val="56000"/>
                                  </w14:srgbClr>
                                </w14:glow>
                                <w14:shadow w14:blurRad="106172" w14:dist="0" w14:dir="1920000" w14:sx="1000" w14:sy="1000" w14:kx="0" w14:ky="0" w14:algn="ctr">
                                  <w14:srgbClr w14:val="000000"/>
                                </w14:shadow>
                              </w:rPr>
                              <w:t>AIR</w:t>
                            </w:r>
                          </w:p>
                          <w:p w14:paraId="6BECC09B" w14:textId="039105FB" w:rsidR="008F19B7" w:rsidRPr="00C23E05" w:rsidRDefault="008F19B7">
                            <w:pPr>
                              <w:rPr>
                                <w:rFonts w:ascii="Source Sans Pro Black" w:hAnsi="Source Sans Pro Black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glow w14:rad="12700">
                                  <w14:srgbClr w14:val="000000">
                                    <w14:alpha w14:val="56000"/>
                                  </w14:srgbClr>
                                </w14:glow>
                                <w14:shadow w14:blurRad="106172" w14:dist="0" w14:dir="1920000" w14:sx="1000" w14:sy="1000" w14:kx="0" w14:ky="0" w14:algn="ctr">
                                  <w14:srgbClr w14:val="000000"/>
                                </w14:shadow>
                              </w:rPr>
                            </w:pPr>
                            <w:r w:rsidRPr="00C23E05">
                              <w:rPr>
                                <w:rFonts w:ascii="Source Sans Pro Black" w:hAnsi="Source Sans Pro Black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glow w14:rad="12700">
                                  <w14:srgbClr w14:val="000000">
                                    <w14:alpha w14:val="56000"/>
                                  </w14:srgbClr>
                                </w14:glow>
                                <w14:shadow w14:blurRad="106172" w14:dist="0" w14:dir="1920000" w14:sx="1000" w14:sy="1000" w14:kx="0" w14:ky="0" w14:algn="ctr">
                                  <w14:srgbClr w14:val="000000"/>
                                </w14:shadow>
                              </w:rPr>
                              <w:t>INSTITUTE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48C15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-7.75pt;margin-top:40.2pt;width:477.8pt;height:22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" filled="f" stroked="f" strokeweight=".5pt">
                <v:textbox>
                  <w:txbxContent>
                    <w:p w14:paraId="2847FAC0" w14:textId="2A3C71F6" w:rsidR="008F19B7" w:rsidRPr="00C23E05" w:rsidRDefault="008F19B7">
                      <w:pPr>
                        <w:rPr>
                          <w:rFonts w:ascii="Source Sans Pro Black" w:hAnsi="Source Sans Pro Black"/>
                          <w:b/>
                          <w:bCs/>
                          <w:color w:val="FFFFFF" w:themeColor="background1"/>
                          <w:sz w:val="200"/>
                          <w:szCs w:val="200"/>
                          <w14:glow w14:rad="12700">
                            <w14:srgbClr w14:val="000000">
                              <w14:alpha w14:val="56000"/>
                            </w14:srgbClr>
                          </w14:glow>
                          <w14:shadow w14:blurRad="106172" w14:dist="0" w14:dir="1920000" w14:sx="1000" w14:sy="1000" w14:kx="0" w14:ky="0" w14:algn="ctr">
                            <w14:srgbClr w14:val="000000"/>
                          </w14:shadow>
                        </w:rPr>
                      </w:pPr>
                      <w:r w:rsidRPr="00C23E05">
                        <w:rPr>
                          <w:rFonts w:ascii="Source Sans Pro Black" w:hAnsi="Source Sans Pro Black"/>
                          <w:b/>
                          <w:bCs/>
                          <w:color w:val="FFFFFF" w:themeColor="background1"/>
                          <w:sz w:val="200"/>
                          <w:szCs w:val="200"/>
                          <w14:glow w14:rad="12700">
                            <w14:srgbClr w14:val="000000">
                              <w14:alpha w14:val="56000"/>
                            </w14:srgbClr>
                          </w14:glow>
                          <w14:shadow w14:blurRad="106172" w14:dist="0" w14:dir="1920000" w14:sx="1000" w14:sy="1000" w14:kx="0" w14:ky="0" w14:algn="ctr">
                            <w14:srgbClr w14:val="000000"/>
                          </w14:shadow>
                        </w:rPr>
                        <w:t>AIR</w:t>
                      </w:r>
                    </w:p>
                    <w:p w14:paraId="6BECC09B" w14:textId="039105FB" w:rsidR="008F19B7" w:rsidRPr="00C23E05" w:rsidRDefault="008F19B7">
                      <w:pPr>
                        <w:rPr>
                          <w:rFonts w:ascii="Source Sans Pro Black" w:hAnsi="Source Sans Pro Black"/>
                          <w:b/>
                          <w:bCs/>
                          <w:color w:val="FFFFFF" w:themeColor="background1"/>
                          <w:sz w:val="160"/>
                          <w:szCs w:val="160"/>
                          <w14:glow w14:rad="12700">
                            <w14:srgbClr w14:val="000000">
                              <w14:alpha w14:val="56000"/>
                            </w14:srgbClr>
                          </w14:glow>
                          <w14:shadow w14:blurRad="106172" w14:dist="0" w14:dir="1920000" w14:sx="1000" w14:sy="1000" w14:kx="0" w14:ky="0" w14:algn="ctr">
                            <w14:srgbClr w14:val="000000"/>
                          </w14:shadow>
                        </w:rPr>
                      </w:pPr>
                      <w:r w:rsidRPr="00C23E05">
                        <w:rPr>
                          <w:rFonts w:ascii="Source Sans Pro Black" w:hAnsi="Source Sans Pro Black"/>
                          <w:b/>
                          <w:bCs/>
                          <w:color w:val="FFFFFF" w:themeColor="background1"/>
                          <w:sz w:val="160"/>
                          <w:szCs w:val="160"/>
                          <w14:glow w14:rad="12700">
                            <w14:srgbClr w14:val="000000">
                              <w14:alpha w14:val="56000"/>
                            </w14:srgbClr>
                          </w14:glow>
                          <w14:shadow w14:blurRad="106172" w14:dist="0" w14:dir="1920000" w14:sx="1000" w14:sy="1000" w14:kx="0" w14:ky="0" w14:algn="ctr">
                            <w14:srgbClr w14:val="000000"/>
                          </w14:shadow>
                        </w:rPr>
                        <w:t>INSTITUTE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8F901B" wp14:editId="0B33A9A4">
                <wp:simplePos x="0" y="0"/>
                <wp:positionH relativeFrom="column">
                  <wp:posOffset>-405</wp:posOffset>
                </wp:positionH>
                <wp:positionV relativeFrom="paragraph">
                  <wp:posOffset>3600537</wp:posOffset>
                </wp:positionV>
                <wp:extent cx="2632075" cy="540328"/>
                <wp:effectExtent l="12700" t="12700" r="952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075" cy="5403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7BE93B6" w14:textId="75923FF5" w:rsidR="008F19B7" w:rsidRPr="008F19B7" w:rsidRDefault="008F19B7">
                            <w:pPr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8F19B7">
                              <w:rPr>
                                <w:rFonts w:ascii="Source Sans Pro" w:hAnsi="Source Sans Pro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  <w:t>air-institute.com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F901B" id="Cuadro de texto 8" o:spid="_x0000_s1027" type="#_x0000_t202" style="position:absolute;margin-left:-.05pt;margin-top:283.5pt;width:207.25pt;height:4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" filled="f" strokecolor="white [3212]" strokeweight="2.25pt">
                <v:textbox>
                  <w:txbxContent>
                    <w:p w14:paraId="27BE93B6" w14:textId="75923FF5" w:rsidR="008F19B7" w:rsidRPr="008F19B7" w:rsidRDefault="008F19B7">
                      <w:pPr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8F19B7">
                        <w:rPr>
                          <w:rFonts w:ascii="Source Sans Pro" w:hAnsi="Source Sans Pro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  <w:t>air-institute.com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61F512F2" wp14:editId="4FD28AE7">
            <wp:simplePos x="0" y="0"/>
            <wp:positionH relativeFrom="margin">
              <wp:posOffset>-622935</wp:posOffset>
            </wp:positionH>
            <wp:positionV relativeFrom="margin">
              <wp:posOffset>7163377</wp:posOffset>
            </wp:positionV>
            <wp:extent cx="1828800" cy="18288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Air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9B7">
        <w:drawing>
          <wp:anchor distT="0" distB="0" distL="114300" distR="114300" simplePos="0" relativeHeight="251669504" behindDoc="0" locked="0" layoutInCell="1" allowOverlap="1" wp14:anchorId="0C34F80D" wp14:editId="736456DD">
            <wp:simplePos x="0" y="0"/>
            <wp:positionH relativeFrom="margin">
              <wp:posOffset>-2328833</wp:posOffset>
            </wp:positionH>
            <wp:positionV relativeFrom="margin">
              <wp:posOffset>-899795</wp:posOffset>
            </wp:positionV>
            <wp:extent cx="10750550" cy="5943600"/>
            <wp:effectExtent l="0" t="0" r="6350" b="0"/>
            <wp:wrapSquare wrapText="bothSides"/>
            <wp:docPr id="1" name="Imagen 4" descr="Ciudad iluminada de noche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A4BB5651-ED44-1E4A-9635-E43C0FC89C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Ciudad iluminada de noche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A4BB5651-ED44-1E4A-9635-E43C0FC89C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8" b="-1"/>
                    <a:stretch/>
                  </pic:blipFill>
                  <pic:spPr>
                    <a:xfrm>
                      <a:off x="0" y="0"/>
                      <a:ext cx="107505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1FFCE7" wp14:editId="78FE51F6">
                <wp:simplePos x="0" y="0"/>
                <wp:positionH relativeFrom="column">
                  <wp:posOffset>4214870</wp:posOffset>
                </wp:positionH>
                <wp:positionV relativeFrom="paragraph">
                  <wp:posOffset>779174</wp:posOffset>
                </wp:positionV>
                <wp:extent cx="1104265" cy="3436966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04265" cy="3436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F6850" w14:textId="6F2C9950" w:rsidR="008F19B7" w:rsidRPr="008F19B7" w:rsidRDefault="008F19B7" w:rsidP="008F19B7">
                            <w:pPr>
                              <w:rPr>
                                <w:rFonts w:ascii="Courier New" w:eastAsia="Times New Roman" w:hAnsi="Courier New" w:cs="Courier New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FFCE7" id="Cuadro de texto 7" o:spid="_x0000_s1028" type="#_x0000_t202" style="position:absolute;margin-left:331.9pt;margin-top:61.35pt;width:86.95pt;height:270.6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" filled="f" stroked="f" strokeweight=".5pt">
                <v:textbox style="layout-flow:vertical-ideographic">
                  <w:txbxContent>
                    <w:p w14:paraId="3C3F6850" w14:textId="6F2C9950" w:rsidR="008F19B7" w:rsidRPr="008F19B7" w:rsidRDefault="008F19B7" w:rsidP="008F19B7">
                      <w:pPr>
                        <w:rPr>
                          <w:rFonts w:ascii="Courier New" w:eastAsia="Times New Roman" w:hAnsi="Courier New" w:cs="Courier New"/>
                          <w:b/>
                          <w:bCs/>
                          <w:color w:val="FFFFFF" w:themeColor="background1"/>
                          <w:sz w:val="72"/>
                          <w:szCs w:val="72"/>
                          <w:lang w:eastAsia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A0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DBD5A03" wp14:editId="393E6C86">
                <wp:simplePos x="0" y="0"/>
                <wp:positionH relativeFrom="column">
                  <wp:posOffset>2673350</wp:posOffset>
                </wp:positionH>
                <wp:positionV relativeFrom="paragraph">
                  <wp:posOffset>7473615</wp:posOffset>
                </wp:positionV>
                <wp:extent cx="3206750" cy="1694046"/>
                <wp:effectExtent l="0" t="0" r="635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1694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59C933" w14:textId="77777777" w:rsidR="00051152" w:rsidRPr="00D74DC3" w:rsidRDefault="00051152" w:rsidP="00051152">
                            <w:pPr>
                              <w:jc w:val="right"/>
                              <w:rPr>
                                <w:rFonts w:ascii="Source Sans Pro" w:hAnsi="Source Sans Pro" w:cs="Courier New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74DC3">
                              <w:rPr>
                                <w:rFonts w:ascii="Source Sans Pro" w:hAnsi="Source Sans Pro" w:cs="Courier New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AIR </w:t>
                            </w:r>
                            <w:proofErr w:type="spellStart"/>
                            <w:r w:rsidRPr="00D74DC3">
                              <w:rPr>
                                <w:rFonts w:ascii="Source Sans Pro" w:hAnsi="Source Sans Pro" w:cs="Courier New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Institute</w:t>
                            </w:r>
                            <w:proofErr w:type="spellEnd"/>
                            <w:r w:rsidRPr="00D74DC3">
                              <w:rPr>
                                <w:rFonts w:ascii="Source Sans Pro" w:hAnsi="Source Sans Pro" w:cs="Courier New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- Deep </w:t>
                            </w:r>
                            <w:proofErr w:type="spellStart"/>
                            <w:r w:rsidRPr="00D74DC3">
                              <w:rPr>
                                <w:rFonts w:ascii="Source Sans Pro" w:hAnsi="Source Sans Pro" w:cs="Courier New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tech</w:t>
                            </w:r>
                            <w:proofErr w:type="spellEnd"/>
                            <w:r w:rsidRPr="00D74DC3">
                              <w:rPr>
                                <w:rFonts w:ascii="Source Sans Pro" w:hAnsi="Source Sans Pro" w:cs="Courier New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D74DC3">
                              <w:rPr>
                                <w:rFonts w:ascii="Source Sans Pro" w:hAnsi="Source Sans Pro" w:cs="Courier New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lab</w:t>
                            </w:r>
                            <w:proofErr w:type="spellEnd"/>
                          </w:p>
                          <w:p w14:paraId="08887C8D" w14:textId="77777777" w:rsidR="00C44A0D" w:rsidRPr="00D74DC3" w:rsidRDefault="00C44A0D" w:rsidP="00051152">
                            <w:pPr>
                              <w:jc w:val="right"/>
                              <w:rPr>
                                <w:rFonts w:ascii="Courier New" w:hAnsi="Courier New" w:cs="Courier New"/>
                                <w:color w:val="002060"/>
                              </w:rPr>
                            </w:pPr>
                            <w:r w:rsidRPr="00D74DC3">
                              <w:rPr>
                                <w:rFonts w:ascii="Courier New" w:hAnsi="Courier New" w:cs="Courier New"/>
                                <w:color w:val="002060"/>
                              </w:rPr>
                              <w:t xml:space="preserve">Edificio Parque Científico Universidad de Valladolid </w:t>
                            </w:r>
                          </w:p>
                          <w:p w14:paraId="771EEA96" w14:textId="77777777" w:rsidR="00C44A0D" w:rsidRPr="00D74DC3" w:rsidRDefault="00051152" w:rsidP="00051152">
                            <w:pPr>
                              <w:jc w:val="right"/>
                              <w:rPr>
                                <w:rFonts w:ascii="Courier New" w:hAnsi="Courier New" w:cs="Courier New"/>
                                <w:color w:val="002060"/>
                              </w:rPr>
                            </w:pPr>
                            <w:r w:rsidRPr="00D74DC3">
                              <w:rPr>
                                <w:rFonts w:ascii="Courier New" w:hAnsi="Courier New" w:cs="Courier New"/>
                                <w:color w:val="002060"/>
                              </w:rPr>
                              <w:t>Paseo de Belén 11</w:t>
                            </w:r>
                          </w:p>
                          <w:p w14:paraId="781A73A0" w14:textId="77777777" w:rsidR="00C44A0D" w:rsidRPr="00D74DC3" w:rsidRDefault="00C44A0D" w:rsidP="00051152">
                            <w:pPr>
                              <w:jc w:val="right"/>
                              <w:rPr>
                                <w:rFonts w:ascii="Courier New" w:hAnsi="Courier New" w:cs="Courier New"/>
                                <w:color w:val="002060"/>
                              </w:rPr>
                            </w:pPr>
                            <w:r w:rsidRPr="00D74DC3">
                              <w:rPr>
                                <w:rFonts w:ascii="Courier New" w:hAnsi="Courier New" w:cs="Courier New"/>
                                <w:color w:val="002060"/>
                              </w:rPr>
                              <w:t xml:space="preserve">Campus Miguel Delibes </w:t>
                            </w:r>
                          </w:p>
                          <w:p w14:paraId="29D2BA23" w14:textId="77777777" w:rsidR="00051152" w:rsidRPr="00D74DC3" w:rsidRDefault="00051152" w:rsidP="00C44A0D">
                            <w:pPr>
                              <w:jc w:val="right"/>
                              <w:rPr>
                                <w:rFonts w:ascii="Courier New" w:hAnsi="Courier New" w:cs="Courier New"/>
                                <w:color w:val="002060"/>
                                <w:lang w:val="en-US"/>
                              </w:rPr>
                            </w:pPr>
                            <w:r w:rsidRPr="00D74DC3">
                              <w:rPr>
                                <w:rFonts w:ascii="Courier New" w:hAnsi="Courier New" w:cs="Courier New"/>
                                <w:color w:val="002060"/>
                                <w:lang w:val="en-US"/>
                              </w:rPr>
                              <w:t>47011</w:t>
                            </w:r>
                            <w:r w:rsidR="00C44A0D" w:rsidRPr="00D74DC3">
                              <w:rPr>
                                <w:rFonts w:ascii="Courier New" w:hAnsi="Courier New" w:cs="Courier New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D74DC3">
                              <w:rPr>
                                <w:rFonts w:ascii="Courier New" w:hAnsi="Courier New" w:cs="Courier New"/>
                                <w:color w:val="002060"/>
                                <w:lang w:val="en-US"/>
                              </w:rPr>
                              <w:t>Valladolid (Spain)</w:t>
                            </w:r>
                          </w:p>
                          <w:p w14:paraId="143B91AE" w14:textId="77777777" w:rsidR="00051152" w:rsidRPr="00D74DC3" w:rsidRDefault="00051152" w:rsidP="00051152">
                            <w:pPr>
                              <w:jc w:val="right"/>
                              <w:rPr>
                                <w:rFonts w:ascii="Courier New" w:hAnsi="Courier New" w:cs="Courier New"/>
                                <w:color w:val="002060"/>
                                <w:lang w:val="en-US"/>
                              </w:rPr>
                            </w:pPr>
                            <w:r w:rsidRPr="00D74DC3">
                              <w:rPr>
                                <w:rFonts w:ascii="Courier New" w:hAnsi="Courier New" w:cs="Courier New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</w:p>
                          <w:p w14:paraId="4C508632" w14:textId="07DE1358" w:rsidR="00051152" w:rsidRPr="00D74DC3" w:rsidRDefault="00051152" w:rsidP="00051152">
                            <w:pPr>
                              <w:jc w:val="right"/>
                              <w:rPr>
                                <w:rFonts w:ascii="Courier New" w:hAnsi="Courier New" w:cs="Courier New"/>
                                <w:b/>
                                <w:bCs/>
                                <w:color w:val="002060"/>
                                <w:lang w:val="en-US"/>
                              </w:rPr>
                            </w:pPr>
                            <w:r w:rsidRPr="00D74DC3">
                              <w:rPr>
                                <w:rFonts w:ascii="Courier New" w:hAnsi="Courier New" w:cs="Courier New"/>
                                <w:b/>
                                <w:bCs/>
                                <w:color w:val="002060"/>
                                <w:lang w:val="en-US"/>
                              </w:rPr>
                              <w:t>info@air-institute.</w:t>
                            </w:r>
                            <w:r w:rsidR="008F19B7" w:rsidRPr="00D74DC3">
                              <w:rPr>
                                <w:rFonts w:ascii="Courier New" w:hAnsi="Courier New" w:cs="Courier New"/>
                                <w:b/>
                                <w:bCs/>
                                <w:color w:val="002060"/>
                                <w:lang w:val="en-US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D5A03" id="Cuadro de texto 5" o:spid="_x0000_s1029" type="#_x0000_t202" style="position:absolute;margin-left:210.5pt;margin-top:588.45pt;width:252.5pt;height:133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" fillcolor="white [3201]" stroked="f" strokeweight=".5pt">
                <v:textbox>
                  <w:txbxContent>
                    <w:p w14:paraId="4D59C933" w14:textId="77777777" w:rsidR="00051152" w:rsidRPr="00D74DC3" w:rsidRDefault="00051152" w:rsidP="00051152">
                      <w:pPr>
                        <w:jc w:val="right"/>
                        <w:rPr>
                          <w:rFonts w:ascii="Source Sans Pro" w:hAnsi="Source Sans Pro" w:cs="Courier New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D74DC3">
                        <w:rPr>
                          <w:rFonts w:ascii="Source Sans Pro" w:hAnsi="Source Sans Pro" w:cs="Courier New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AIR </w:t>
                      </w:r>
                      <w:proofErr w:type="spellStart"/>
                      <w:r w:rsidRPr="00D74DC3">
                        <w:rPr>
                          <w:rFonts w:ascii="Source Sans Pro" w:hAnsi="Source Sans Pro" w:cs="Courier New"/>
                          <w:b/>
                          <w:bCs/>
                          <w:color w:val="002060"/>
                          <w:sz w:val="32"/>
                          <w:szCs w:val="32"/>
                        </w:rPr>
                        <w:t>Institute</w:t>
                      </w:r>
                      <w:proofErr w:type="spellEnd"/>
                      <w:r w:rsidRPr="00D74DC3">
                        <w:rPr>
                          <w:rFonts w:ascii="Source Sans Pro" w:hAnsi="Source Sans Pro" w:cs="Courier New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- Deep </w:t>
                      </w:r>
                      <w:proofErr w:type="spellStart"/>
                      <w:r w:rsidRPr="00D74DC3">
                        <w:rPr>
                          <w:rFonts w:ascii="Source Sans Pro" w:hAnsi="Source Sans Pro" w:cs="Courier New"/>
                          <w:b/>
                          <w:bCs/>
                          <w:color w:val="002060"/>
                          <w:sz w:val="32"/>
                          <w:szCs w:val="32"/>
                        </w:rPr>
                        <w:t>tech</w:t>
                      </w:r>
                      <w:proofErr w:type="spellEnd"/>
                      <w:r w:rsidRPr="00D74DC3">
                        <w:rPr>
                          <w:rFonts w:ascii="Source Sans Pro" w:hAnsi="Source Sans Pro" w:cs="Courier New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D74DC3">
                        <w:rPr>
                          <w:rFonts w:ascii="Source Sans Pro" w:hAnsi="Source Sans Pro" w:cs="Courier New"/>
                          <w:b/>
                          <w:bCs/>
                          <w:color w:val="002060"/>
                          <w:sz w:val="32"/>
                          <w:szCs w:val="32"/>
                        </w:rPr>
                        <w:t>lab</w:t>
                      </w:r>
                      <w:proofErr w:type="spellEnd"/>
                    </w:p>
                    <w:p w14:paraId="08887C8D" w14:textId="77777777" w:rsidR="00C44A0D" w:rsidRPr="00D74DC3" w:rsidRDefault="00C44A0D" w:rsidP="00051152">
                      <w:pPr>
                        <w:jc w:val="right"/>
                        <w:rPr>
                          <w:rFonts w:ascii="Courier New" w:hAnsi="Courier New" w:cs="Courier New"/>
                          <w:color w:val="002060"/>
                        </w:rPr>
                      </w:pPr>
                      <w:r w:rsidRPr="00D74DC3">
                        <w:rPr>
                          <w:rFonts w:ascii="Courier New" w:hAnsi="Courier New" w:cs="Courier New"/>
                          <w:color w:val="002060"/>
                        </w:rPr>
                        <w:t xml:space="preserve">Edificio Parque Científico Universidad de Valladolid </w:t>
                      </w:r>
                    </w:p>
                    <w:p w14:paraId="771EEA96" w14:textId="77777777" w:rsidR="00C44A0D" w:rsidRPr="00D74DC3" w:rsidRDefault="00051152" w:rsidP="00051152">
                      <w:pPr>
                        <w:jc w:val="right"/>
                        <w:rPr>
                          <w:rFonts w:ascii="Courier New" w:hAnsi="Courier New" w:cs="Courier New"/>
                          <w:color w:val="002060"/>
                        </w:rPr>
                      </w:pPr>
                      <w:r w:rsidRPr="00D74DC3">
                        <w:rPr>
                          <w:rFonts w:ascii="Courier New" w:hAnsi="Courier New" w:cs="Courier New"/>
                          <w:color w:val="002060"/>
                        </w:rPr>
                        <w:t>Paseo de Belén 11</w:t>
                      </w:r>
                    </w:p>
                    <w:p w14:paraId="781A73A0" w14:textId="77777777" w:rsidR="00C44A0D" w:rsidRPr="00D74DC3" w:rsidRDefault="00C44A0D" w:rsidP="00051152">
                      <w:pPr>
                        <w:jc w:val="right"/>
                        <w:rPr>
                          <w:rFonts w:ascii="Courier New" w:hAnsi="Courier New" w:cs="Courier New"/>
                          <w:color w:val="002060"/>
                        </w:rPr>
                      </w:pPr>
                      <w:r w:rsidRPr="00D74DC3">
                        <w:rPr>
                          <w:rFonts w:ascii="Courier New" w:hAnsi="Courier New" w:cs="Courier New"/>
                          <w:color w:val="002060"/>
                        </w:rPr>
                        <w:t xml:space="preserve">Campus Miguel Delibes </w:t>
                      </w:r>
                    </w:p>
                    <w:p w14:paraId="29D2BA23" w14:textId="77777777" w:rsidR="00051152" w:rsidRPr="00D74DC3" w:rsidRDefault="00051152" w:rsidP="00C44A0D">
                      <w:pPr>
                        <w:jc w:val="right"/>
                        <w:rPr>
                          <w:rFonts w:ascii="Courier New" w:hAnsi="Courier New" w:cs="Courier New"/>
                          <w:color w:val="002060"/>
                          <w:lang w:val="en-US"/>
                        </w:rPr>
                      </w:pPr>
                      <w:r w:rsidRPr="00D74DC3">
                        <w:rPr>
                          <w:rFonts w:ascii="Courier New" w:hAnsi="Courier New" w:cs="Courier New"/>
                          <w:color w:val="002060"/>
                          <w:lang w:val="en-US"/>
                        </w:rPr>
                        <w:t>47011</w:t>
                      </w:r>
                      <w:r w:rsidR="00C44A0D" w:rsidRPr="00D74DC3">
                        <w:rPr>
                          <w:rFonts w:ascii="Courier New" w:hAnsi="Courier New" w:cs="Courier New"/>
                          <w:color w:val="002060"/>
                          <w:lang w:val="en-US"/>
                        </w:rPr>
                        <w:t xml:space="preserve"> </w:t>
                      </w:r>
                      <w:r w:rsidRPr="00D74DC3">
                        <w:rPr>
                          <w:rFonts w:ascii="Courier New" w:hAnsi="Courier New" w:cs="Courier New"/>
                          <w:color w:val="002060"/>
                          <w:lang w:val="en-US"/>
                        </w:rPr>
                        <w:t>Valladolid (Spain)</w:t>
                      </w:r>
                    </w:p>
                    <w:p w14:paraId="143B91AE" w14:textId="77777777" w:rsidR="00051152" w:rsidRPr="00D74DC3" w:rsidRDefault="00051152" w:rsidP="00051152">
                      <w:pPr>
                        <w:jc w:val="right"/>
                        <w:rPr>
                          <w:rFonts w:ascii="Courier New" w:hAnsi="Courier New" w:cs="Courier New"/>
                          <w:color w:val="002060"/>
                          <w:lang w:val="en-US"/>
                        </w:rPr>
                      </w:pPr>
                      <w:r w:rsidRPr="00D74DC3">
                        <w:rPr>
                          <w:rFonts w:ascii="Courier New" w:hAnsi="Courier New" w:cs="Courier New"/>
                          <w:color w:val="002060"/>
                          <w:lang w:val="en-US"/>
                        </w:rPr>
                        <w:t xml:space="preserve"> </w:t>
                      </w:r>
                    </w:p>
                    <w:p w14:paraId="4C508632" w14:textId="07DE1358" w:rsidR="00051152" w:rsidRPr="00D74DC3" w:rsidRDefault="00051152" w:rsidP="00051152">
                      <w:pPr>
                        <w:jc w:val="right"/>
                        <w:rPr>
                          <w:rFonts w:ascii="Courier New" w:hAnsi="Courier New" w:cs="Courier New"/>
                          <w:b/>
                          <w:bCs/>
                          <w:color w:val="002060"/>
                          <w:lang w:val="en-US"/>
                        </w:rPr>
                      </w:pPr>
                      <w:r w:rsidRPr="00D74DC3">
                        <w:rPr>
                          <w:rFonts w:ascii="Courier New" w:hAnsi="Courier New" w:cs="Courier New"/>
                          <w:b/>
                          <w:bCs/>
                          <w:color w:val="002060"/>
                          <w:lang w:val="en-US"/>
                        </w:rPr>
                        <w:t>info@air-institute.</w:t>
                      </w:r>
                      <w:r w:rsidR="008F19B7" w:rsidRPr="00D74DC3">
                        <w:rPr>
                          <w:rFonts w:ascii="Courier New" w:hAnsi="Courier New" w:cs="Courier New"/>
                          <w:b/>
                          <w:bCs/>
                          <w:color w:val="002060"/>
                          <w:lang w:val="en-US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-670723740"/>
          <w:docPartObj>
            <w:docPartGallery w:val="Cover Pages"/>
            <w:docPartUnique/>
          </w:docPartObj>
        </w:sdtPr>
        <w:sdtContent>
          <w:r w:rsidR="00051152">
            <w:br w:type="page"/>
          </w:r>
        </w:sdtContent>
      </w:sdt>
    </w:p>
    <w:p w14:paraId="4BA7138F" w14:textId="77777777" w:rsidR="009945A3" w:rsidRDefault="005F3D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9EC581" wp14:editId="0D0BB969">
                <wp:simplePos x="0" y="0"/>
                <wp:positionH relativeFrom="column">
                  <wp:posOffset>-602615</wp:posOffset>
                </wp:positionH>
                <wp:positionV relativeFrom="paragraph">
                  <wp:posOffset>1206696</wp:posOffset>
                </wp:positionV>
                <wp:extent cx="3084163" cy="790414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63" cy="790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6DCFC" w14:textId="77777777" w:rsidR="009945A3" w:rsidRPr="00D74DC3" w:rsidRDefault="009945A3">
                            <w:pPr>
                              <w:rPr>
                                <w:rFonts w:ascii="Source Sans Pro" w:hAnsi="Source Sans Pro" w:cs="Courier Ne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D74DC3">
                              <w:rPr>
                                <w:rFonts w:ascii="Source Sans Pro" w:hAnsi="Source Sans Pro" w:cs="Courier New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 xml:space="preserve">ÍNDICE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EC581" id="Cuadro de texto 11" o:spid="_x0000_s1030" type="#_x0000_t202" style="position:absolute;margin-left:-47.45pt;margin-top:95pt;width:242.8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" filled="f" stroked="f" strokeweight=".5pt">
                <v:textbox>
                  <w:txbxContent>
                    <w:p w14:paraId="4516DCFC" w14:textId="77777777" w:rsidR="009945A3" w:rsidRPr="00D74DC3" w:rsidRDefault="009945A3">
                      <w:pPr>
                        <w:rPr>
                          <w:rFonts w:ascii="Source Sans Pro" w:hAnsi="Source Sans Pro" w:cs="Courier New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D74DC3">
                        <w:rPr>
                          <w:rFonts w:ascii="Source Sans Pro" w:hAnsi="Source Sans Pro" w:cs="Courier New"/>
                          <w:b/>
                          <w:bCs/>
                          <w:color w:val="002060"/>
                          <w:sz w:val="72"/>
                          <w:szCs w:val="72"/>
                        </w:rPr>
                        <w:t xml:space="preserve">ÍNDICE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5D4B8EE" wp14:editId="1CC73664">
            <wp:simplePos x="0" y="0"/>
            <wp:positionH relativeFrom="margin">
              <wp:posOffset>3946965</wp:posOffset>
            </wp:positionH>
            <wp:positionV relativeFrom="margin">
              <wp:posOffset>-888512</wp:posOffset>
            </wp:positionV>
            <wp:extent cx="2526665" cy="1673225"/>
            <wp:effectExtent l="0" t="0" r="635" b="3175"/>
            <wp:wrapSquare wrapText="bothSides"/>
            <wp:docPr id="10" name="Imagen 10" descr="Imagen que contiene cielo, hierba, exterior,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cielo, hierba, exterior, edifici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17E4916" wp14:editId="04C691A9">
            <wp:simplePos x="0" y="0"/>
            <wp:positionH relativeFrom="margin">
              <wp:posOffset>-1139678</wp:posOffset>
            </wp:positionH>
            <wp:positionV relativeFrom="margin">
              <wp:posOffset>-888365</wp:posOffset>
            </wp:positionV>
            <wp:extent cx="2513330" cy="1673225"/>
            <wp:effectExtent l="0" t="0" r="1270" b="3175"/>
            <wp:wrapSquare wrapText="bothSides"/>
            <wp:docPr id="9" name="Imagen 9" descr="Imagen que contiene cielo, exterior, edificio,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cielo, exterior, edificio, señal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0CEAA81" wp14:editId="236FF3DA">
            <wp:simplePos x="0" y="0"/>
            <wp:positionH relativeFrom="margin">
              <wp:posOffset>1049020</wp:posOffset>
            </wp:positionH>
            <wp:positionV relativeFrom="margin">
              <wp:posOffset>-888365</wp:posOffset>
            </wp:positionV>
            <wp:extent cx="3306445" cy="1673225"/>
            <wp:effectExtent l="0" t="0" r="0" b="3175"/>
            <wp:wrapSquare wrapText="bothSides"/>
            <wp:docPr id="13" name="Imagen 13" descr="Imagen que contiene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edifici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6214D" w14:textId="77777777" w:rsidR="005F3D3B" w:rsidRPr="005F3D3B" w:rsidRDefault="005F3D3B" w:rsidP="005F3D3B"/>
    <w:p w14:paraId="77586455" w14:textId="77777777" w:rsidR="005F3D3B" w:rsidRPr="005F3D3B" w:rsidRDefault="005F3D3B" w:rsidP="005F3D3B"/>
    <w:p w14:paraId="150DF729" w14:textId="77777777" w:rsidR="005F3D3B" w:rsidRPr="005F3D3B" w:rsidRDefault="005F3D3B" w:rsidP="005F3D3B"/>
    <w:p w14:paraId="53CF911F" w14:textId="77777777" w:rsidR="005F3D3B" w:rsidRPr="005F3D3B" w:rsidRDefault="005F3D3B" w:rsidP="005F3D3B"/>
    <w:p w14:paraId="5CFF3910" w14:textId="77777777" w:rsidR="005F3D3B" w:rsidRPr="005F3D3B" w:rsidRDefault="005F3D3B" w:rsidP="005F3D3B"/>
    <w:p w14:paraId="463CFCBE" w14:textId="77777777" w:rsidR="005F3D3B" w:rsidRPr="005F3D3B" w:rsidRDefault="005F3D3B" w:rsidP="005F3D3B"/>
    <w:p w14:paraId="2CB8EE60" w14:textId="77777777" w:rsidR="005F3D3B" w:rsidRPr="005F3D3B" w:rsidRDefault="005F3D3B" w:rsidP="005F3D3B"/>
    <w:p w14:paraId="4D9D9B30" w14:textId="77777777" w:rsidR="005F3D3B" w:rsidRPr="005F3D3B" w:rsidRDefault="005F3D3B" w:rsidP="005F3D3B"/>
    <w:p w14:paraId="325750C3" w14:textId="77777777" w:rsidR="005F3D3B" w:rsidRPr="005F3D3B" w:rsidRDefault="005F3D3B" w:rsidP="005F3D3B"/>
    <w:p w14:paraId="5AC217E3" w14:textId="77777777" w:rsidR="005F3D3B" w:rsidRPr="005F3D3B" w:rsidRDefault="005F3D3B" w:rsidP="005F3D3B"/>
    <w:p w14:paraId="631B5181" w14:textId="77777777" w:rsidR="005F3D3B" w:rsidRPr="005F3D3B" w:rsidRDefault="005F3D3B" w:rsidP="005F3D3B"/>
    <w:p w14:paraId="2A12AD3D" w14:textId="77777777" w:rsidR="005F3D3B" w:rsidRDefault="005F3D3B" w:rsidP="005F3D3B"/>
    <w:p w14:paraId="298CBBCD" w14:textId="77777777" w:rsidR="005F3D3B" w:rsidRDefault="005F3D3B" w:rsidP="005F3D3B"/>
    <w:p w14:paraId="170D7B9F" w14:textId="77777777" w:rsidR="005F3D3B" w:rsidRDefault="005F3D3B" w:rsidP="005F3D3B"/>
    <w:p w14:paraId="7B4C358F" w14:textId="77777777" w:rsidR="005F3D3B" w:rsidRDefault="005F3D3B" w:rsidP="005F3D3B"/>
    <w:p w14:paraId="35AFB4FF" w14:textId="77777777" w:rsidR="005F3D3B" w:rsidRDefault="005F3D3B" w:rsidP="005F3D3B"/>
    <w:p w14:paraId="30BF72D4" w14:textId="77777777" w:rsidR="005F3D3B" w:rsidRDefault="005F3D3B" w:rsidP="005F3D3B"/>
    <w:p w14:paraId="3BA500D7" w14:textId="77777777" w:rsidR="005F3D3B" w:rsidRDefault="005F3D3B" w:rsidP="005F3D3B"/>
    <w:p w14:paraId="441DF912" w14:textId="77777777" w:rsidR="005F3D3B" w:rsidRDefault="005F3D3B" w:rsidP="005F3D3B"/>
    <w:p w14:paraId="4CE8ED86" w14:textId="77777777" w:rsidR="005F3D3B" w:rsidRDefault="005F3D3B" w:rsidP="005F3D3B"/>
    <w:p w14:paraId="1EECFA2F" w14:textId="77777777" w:rsidR="005F3D3B" w:rsidRDefault="005F3D3B" w:rsidP="005F3D3B"/>
    <w:p w14:paraId="0446A203" w14:textId="77777777" w:rsidR="005F3D3B" w:rsidRDefault="005F3D3B" w:rsidP="005F3D3B"/>
    <w:p w14:paraId="24C204C3" w14:textId="77777777" w:rsidR="005F3D3B" w:rsidRDefault="005F3D3B" w:rsidP="005F3D3B"/>
    <w:p w14:paraId="423D851B" w14:textId="77777777" w:rsidR="005F3D3B" w:rsidRDefault="005F3D3B" w:rsidP="005F3D3B"/>
    <w:p w14:paraId="4D283599" w14:textId="77777777" w:rsidR="005F3D3B" w:rsidRDefault="005F3D3B" w:rsidP="005F3D3B"/>
    <w:p w14:paraId="1A9D11CA" w14:textId="77777777" w:rsidR="005F3D3B" w:rsidRDefault="005F3D3B" w:rsidP="005F3D3B"/>
    <w:p w14:paraId="16C038BE" w14:textId="77777777" w:rsidR="005F3D3B" w:rsidRDefault="005F3D3B" w:rsidP="005F3D3B"/>
    <w:p w14:paraId="674D9A00" w14:textId="77777777" w:rsidR="005F3D3B" w:rsidRDefault="005F3D3B" w:rsidP="005F3D3B"/>
    <w:p w14:paraId="2719EF0F" w14:textId="77777777" w:rsidR="005F3D3B" w:rsidRDefault="005F3D3B" w:rsidP="005F3D3B"/>
    <w:p w14:paraId="28F4CBFF" w14:textId="77777777" w:rsidR="005F3D3B" w:rsidRDefault="005F3D3B" w:rsidP="005F3D3B"/>
    <w:p w14:paraId="5242BC4B" w14:textId="77777777" w:rsidR="005F3D3B" w:rsidRDefault="005F3D3B" w:rsidP="005F3D3B"/>
    <w:p w14:paraId="653E6E19" w14:textId="77777777" w:rsidR="005F3D3B" w:rsidRDefault="005F3D3B" w:rsidP="005F3D3B"/>
    <w:p w14:paraId="2712A1A8" w14:textId="77777777" w:rsidR="005F3D3B" w:rsidRDefault="005F3D3B" w:rsidP="005F3D3B"/>
    <w:p w14:paraId="10D06514" w14:textId="77777777" w:rsidR="005F3D3B" w:rsidRDefault="005F3D3B" w:rsidP="005F3D3B"/>
    <w:p w14:paraId="25C268D7" w14:textId="77777777" w:rsidR="005F3D3B" w:rsidRDefault="005F3D3B" w:rsidP="005F3D3B"/>
    <w:p w14:paraId="2E3CB8E7" w14:textId="77777777" w:rsidR="005F3D3B" w:rsidRDefault="005F3D3B" w:rsidP="005F3D3B"/>
    <w:p w14:paraId="6A8E439E" w14:textId="77777777" w:rsidR="005F3D3B" w:rsidRDefault="005F3D3B" w:rsidP="005F3D3B"/>
    <w:p w14:paraId="6EC4EC19" w14:textId="77777777" w:rsidR="005F3D3B" w:rsidRDefault="005F3D3B" w:rsidP="005F3D3B"/>
    <w:p w14:paraId="13A263E9" w14:textId="77777777" w:rsidR="005F3D3B" w:rsidRDefault="005F3D3B" w:rsidP="005F3D3B"/>
    <w:p w14:paraId="57DF999D" w14:textId="77777777" w:rsidR="005F3D3B" w:rsidRDefault="005F3D3B" w:rsidP="005F3D3B"/>
    <w:p w14:paraId="3815102D" w14:textId="77777777" w:rsidR="005F3D3B" w:rsidRDefault="005F3D3B" w:rsidP="005F3D3B"/>
    <w:p w14:paraId="1B1A56A8" w14:textId="77777777" w:rsidR="005F3D3B" w:rsidRDefault="005F3D3B" w:rsidP="005F3D3B"/>
    <w:p w14:paraId="5C7B295F" w14:textId="77777777" w:rsidR="005F3D3B" w:rsidRDefault="005F3D3B" w:rsidP="005F3D3B"/>
    <w:p w14:paraId="7BEF0025" w14:textId="77777777" w:rsidR="005F3D3B" w:rsidRDefault="005F3D3B" w:rsidP="005F3D3B"/>
    <w:p w14:paraId="1AE57518" w14:textId="77777777" w:rsidR="005F3D3B" w:rsidRDefault="005F3D3B" w:rsidP="005F3D3B"/>
    <w:p w14:paraId="6FC9D1B0" w14:textId="77777777" w:rsidR="005F3D3B" w:rsidRDefault="005F3D3B" w:rsidP="005F3D3B"/>
    <w:p w14:paraId="2C7E4114" w14:textId="77777777" w:rsidR="005F3D3B" w:rsidRDefault="005F3D3B" w:rsidP="005F3D3B"/>
    <w:p w14:paraId="029364BA" w14:textId="77777777" w:rsidR="005F3D3B" w:rsidRDefault="005F3D3B" w:rsidP="005F3D3B"/>
    <w:p w14:paraId="6B8BD97B" w14:textId="77777777" w:rsidR="005F3D3B" w:rsidRDefault="005F3D3B" w:rsidP="005F3D3B"/>
    <w:p w14:paraId="6F234070" w14:textId="77777777" w:rsidR="005F3D3B" w:rsidRPr="005F3D3B" w:rsidRDefault="005F3D3B" w:rsidP="005F3D3B"/>
    <w:sectPr w:rsidR="005F3D3B" w:rsidRPr="005F3D3B" w:rsidSect="001C7EBE">
      <w:headerReference w:type="even" r:id="rId14"/>
      <w:headerReference w:type="default" r:id="rId15"/>
      <w:footerReference w:type="default" r:id="rId16"/>
      <w:pgSz w:w="11900" w:h="16840"/>
      <w:pgMar w:top="1417" w:right="1127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E17D4" w14:textId="77777777" w:rsidR="00183C3B" w:rsidRDefault="00183C3B" w:rsidP="00051152">
      <w:r>
        <w:separator/>
      </w:r>
    </w:p>
  </w:endnote>
  <w:endnote w:type="continuationSeparator" w:id="0">
    <w:p w14:paraId="2A6C9EF5" w14:textId="77777777" w:rsidR="00183C3B" w:rsidRDefault="00183C3B" w:rsidP="0005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Black">
    <w:panose1 w:val="020B0803030403020204"/>
    <w:charset w:val="4D"/>
    <w:family w:val="swiss"/>
    <w:pitch w:val="variable"/>
    <w:sig w:usb0="20000007" w:usb1="00000001" w:usb2="00000000" w:usb3="00000000" w:csb0="00000193" w:csb1="00000000"/>
  </w:font>
  <w:font w:name="Source Sans Pro">
    <w:panose1 w:val="020B0503030403020204"/>
    <w:charset w:val="4D"/>
    <w:family w:val="swiss"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 Semibold">
    <w:panose1 w:val="020B0603030403020204"/>
    <w:charset w:val="4D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D6C5A" w14:textId="77777777" w:rsidR="00051152" w:rsidRDefault="001C7EBE" w:rsidP="00051152">
    <w:pPr>
      <w:pStyle w:val="Piedepgina"/>
      <w:jc w:val="right"/>
      <w:rPr>
        <w:rFonts w:ascii="Arial" w:hAnsi="Arial" w:cs="Arial"/>
        <w:b/>
        <w:color w:val="7F7F7F" w:themeColor="text1" w:themeTint="80"/>
        <w:sz w:val="14"/>
        <w:szCs w:val="16"/>
      </w:rPr>
    </w:pPr>
    <w:r w:rsidRPr="00DA6180">
      <w:rPr>
        <w:rFonts w:ascii="Arial" w:eastAsia="Times New Roman" w:hAnsi="Arial" w:cs="Arial"/>
        <w:b/>
        <w:bCs/>
        <w:noProof/>
        <w:color w:val="00637F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E764CB" wp14:editId="3B126FDA">
              <wp:simplePos x="0" y="0"/>
              <wp:positionH relativeFrom="column">
                <wp:posOffset>-993507</wp:posOffset>
              </wp:positionH>
              <wp:positionV relativeFrom="paragraph">
                <wp:posOffset>115938</wp:posOffset>
              </wp:positionV>
              <wp:extent cx="7363226" cy="0"/>
              <wp:effectExtent l="0" t="0" r="15875" b="1270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63226" cy="0"/>
                      </a:xfrm>
                      <a:prstGeom prst="line">
                        <a:avLst/>
                      </a:prstGeom>
                      <a:ln>
                        <a:solidFill>
                          <a:srgbClr val="00637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EA6E8C" id="Conector recto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8.25pt,9.15pt" to="501.55pt,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" strokecolor="#00637f" strokeweight=".5pt">
              <v:stroke joinstyle="miter"/>
            </v:line>
          </w:pict>
        </mc:Fallback>
      </mc:AlternateContent>
    </w:r>
    <w:r w:rsidR="00051152">
      <w:tab/>
    </w:r>
  </w:p>
  <w:p w14:paraId="50927E01" w14:textId="77777777" w:rsidR="00051152" w:rsidRDefault="00051152" w:rsidP="00051152">
    <w:pPr>
      <w:pStyle w:val="Piedepgina"/>
      <w:spacing w:line="276" w:lineRule="auto"/>
      <w:ind w:right="-858"/>
      <w:jc w:val="right"/>
      <w:rPr>
        <w:rFonts w:ascii="Arial" w:hAnsi="Arial" w:cs="Arial"/>
        <w:b/>
        <w:color w:val="7F7F7F" w:themeColor="text1" w:themeTint="80"/>
        <w:sz w:val="14"/>
        <w:szCs w:val="16"/>
      </w:rPr>
    </w:pPr>
  </w:p>
  <w:p w14:paraId="1EF8C6E1" w14:textId="677402A5" w:rsidR="00051152" w:rsidRPr="00C23E05" w:rsidRDefault="00051152" w:rsidP="00051152">
    <w:pPr>
      <w:pStyle w:val="Piedepgina"/>
      <w:spacing w:line="276" w:lineRule="auto"/>
      <w:ind w:right="-858"/>
      <w:jc w:val="right"/>
      <w:rPr>
        <w:rFonts w:ascii="Source Sans Pro Semibold" w:eastAsia="Times New Roman" w:hAnsi="Source Sans Pro Semibold" w:cs="Arial"/>
        <w:b/>
        <w:bCs/>
        <w:noProof/>
        <w:color w:val="595959" w:themeColor="text1" w:themeTint="A6"/>
        <w:sz w:val="18"/>
        <w:szCs w:val="18"/>
        <w:lang w:eastAsia="es-ES_tradnl"/>
      </w:rPr>
    </w:pPr>
    <w:r w:rsidRPr="00C23E05">
      <w:rPr>
        <w:rFonts w:ascii="Source Sans Pro Semibold" w:eastAsia="Times New Roman" w:hAnsi="Source Sans Pro Semibold" w:cs="Arial"/>
        <w:b/>
        <w:bCs/>
        <w:noProof/>
        <w:color w:val="7F7F7F" w:themeColor="text1" w:themeTint="80"/>
        <w:sz w:val="18"/>
        <w:szCs w:val="18"/>
        <w:lang w:eastAsia="es-ES_tradnl"/>
      </w:rPr>
      <w:t xml:space="preserve">Artificial Intelligence Research </w:t>
    </w:r>
    <w:r w:rsidRPr="00C23E05">
      <w:rPr>
        <w:rFonts w:ascii="Source Sans Pro Semibold" w:eastAsia="Times New Roman" w:hAnsi="Source Sans Pro Semibold" w:cs="Arial"/>
        <w:b/>
        <w:bCs/>
        <w:noProof/>
        <w:color w:val="00637F"/>
        <w:sz w:val="18"/>
        <w:szCs w:val="18"/>
        <w:lang w:eastAsia="es-ES_tradnl"/>
      </w:rPr>
      <w:t>www.air-institute.</w:t>
    </w:r>
  </w:p>
  <w:p w14:paraId="48F26966" w14:textId="77777777" w:rsidR="00051152" w:rsidRDefault="00051152" w:rsidP="00051152">
    <w:pPr>
      <w:pStyle w:val="Piedepgina"/>
      <w:tabs>
        <w:tab w:val="clear" w:pos="4419"/>
        <w:tab w:val="clear" w:pos="8838"/>
        <w:tab w:val="left" w:pos="644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94CE8" w14:textId="77777777" w:rsidR="00183C3B" w:rsidRDefault="00183C3B" w:rsidP="00051152">
      <w:r>
        <w:separator/>
      </w:r>
    </w:p>
  </w:footnote>
  <w:footnote w:type="continuationSeparator" w:id="0">
    <w:p w14:paraId="564187E6" w14:textId="77777777" w:rsidR="00183C3B" w:rsidRDefault="00183C3B" w:rsidP="00051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835807696"/>
      <w:docPartObj>
        <w:docPartGallery w:val="Page Numbers (Top of Page)"/>
        <w:docPartUnique/>
      </w:docPartObj>
    </w:sdtPr>
    <w:sdtContent>
      <w:p w14:paraId="5EE26EC0" w14:textId="77777777" w:rsidR="005F3D3B" w:rsidRDefault="005F3D3B" w:rsidP="00240160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FBFA9F9" w14:textId="77777777" w:rsidR="005F3D3B" w:rsidRDefault="005F3D3B" w:rsidP="005F3D3B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  <w:rFonts w:ascii="Courier New" w:hAnsi="Courier New" w:cs="Courier New"/>
        <w:b/>
        <w:bCs/>
      </w:rPr>
      <w:id w:val="236290483"/>
      <w:docPartObj>
        <w:docPartGallery w:val="Page Numbers (Top of Page)"/>
        <w:docPartUnique/>
      </w:docPartObj>
    </w:sdtPr>
    <w:sdtEndPr>
      <w:rPr>
        <w:rStyle w:val="Nmerodepgina"/>
        <w:color w:val="FFFFFF" w:themeColor="background1"/>
        <w:sz w:val="20"/>
        <w:szCs w:val="20"/>
      </w:rPr>
    </w:sdtEndPr>
    <w:sdtContent>
      <w:p w14:paraId="7E2AFDB0" w14:textId="77777777" w:rsidR="005F3D3B" w:rsidRPr="001C7EBE" w:rsidRDefault="005F3D3B" w:rsidP="005F3D3B">
        <w:pPr>
          <w:pStyle w:val="Encabezado"/>
          <w:framePr w:wrap="none" w:vAnchor="text" w:hAnchor="page" w:x="11155" w:y="-18"/>
          <w:rPr>
            <w:rStyle w:val="Nmerodepgina"/>
            <w:rFonts w:ascii="Courier New" w:hAnsi="Courier New" w:cs="Courier New"/>
            <w:b/>
            <w:bCs/>
            <w:color w:val="FFFFFF" w:themeColor="background1"/>
            <w:sz w:val="20"/>
            <w:szCs w:val="20"/>
          </w:rPr>
        </w:pPr>
        <w:r w:rsidRPr="001C7EBE">
          <w:rPr>
            <w:rStyle w:val="Nmerodepgina"/>
            <w:rFonts w:ascii="Courier New" w:hAnsi="Courier New" w:cs="Courier New"/>
            <w:b/>
            <w:bCs/>
            <w:color w:val="FFFFFF" w:themeColor="background1"/>
            <w:sz w:val="20"/>
            <w:szCs w:val="20"/>
          </w:rPr>
          <w:fldChar w:fldCharType="begin"/>
        </w:r>
        <w:r w:rsidRPr="001C7EBE">
          <w:rPr>
            <w:rStyle w:val="Nmerodepgina"/>
            <w:rFonts w:ascii="Courier New" w:hAnsi="Courier New" w:cs="Courier New"/>
            <w:b/>
            <w:bCs/>
            <w:color w:val="FFFFFF" w:themeColor="background1"/>
            <w:sz w:val="20"/>
            <w:szCs w:val="20"/>
          </w:rPr>
          <w:instrText xml:space="preserve"> PAGE </w:instrText>
        </w:r>
        <w:r w:rsidRPr="001C7EBE">
          <w:rPr>
            <w:rStyle w:val="Nmerodepgina"/>
            <w:rFonts w:ascii="Courier New" w:hAnsi="Courier New" w:cs="Courier New"/>
            <w:b/>
            <w:bCs/>
            <w:color w:val="FFFFFF" w:themeColor="background1"/>
            <w:sz w:val="20"/>
            <w:szCs w:val="20"/>
          </w:rPr>
          <w:fldChar w:fldCharType="separate"/>
        </w:r>
        <w:r w:rsidRPr="001C7EBE">
          <w:rPr>
            <w:rStyle w:val="Nmerodepgina"/>
            <w:rFonts w:ascii="Courier New" w:hAnsi="Courier New" w:cs="Courier New"/>
            <w:b/>
            <w:bCs/>
            <w:noProof/>
            <w:color w:val="FFFFFF" w:themeColor="background1"/>
            <w:sz w:val="20"/>
            <w:szCs w:val="20"/>
          </w:rPr>
          <w:t>3</w:t>
        </w:r>
        <w:r w:rsidRPr="001C7EBE">
          <w:rPr>
            <w:rStyle w:val="Nmerodepgina"/>
            <w:rFonts w:ascii="Courier New" w:hAnsi="Courier New" w:cs="Courier New"/>
            <w:b/>
            <w:bCs/>
            <w:color w:val="FFFFFF" w:themeColor="background1"/>
            <w:sz w:val="20"/>
            <w:szCs w:val="20"/>
          </w:rPr>
          <w:fldChar w:fldCharType="end"/>
        </w:r>
      </w:p>
    </w:sdtContent>
  </w:sdt>
  <w:p w14:paraId="525356B3" w14:textId="77777777" w:rsidR="00051152" w:rsidRPr="005F3D3B" w:rsidRDefault="005F3D3B" w:rsidP="005F3D3B">
    <w:pPr>
      <w:pStyle w:val="Encabezado"/>
      <w:ind w:right="360"/>
      <w:jc w:val="right"/>
      <w:rPr>
        <w:rFonts w:ascii="Courier New" w:hAnsi="Courier New" w:cs="Courier New"/>
        <w:b/>
        <w:bCs/>
        <w:color w:val="FFFFFF" w:themeColor="background1"/>
      </w:rPr>
    </w:pPr>
    <w:r w:rsidRPr="005F3D3B">
      <w:rPr>
        <w:rFonts w:ascii="Courier New" w:hAnsi="Courier New" w:cs="Courier New"/>
        <w:b/>
        <w:bCs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7D549D78" wp14:editId="3229FD4E">
              <wp:simplePos x="0" y="0"/>
              <wp:positionH relativeFrom="column">
                <wp:posOffset>5695950</wp:posOffset>
              </wp:positionH>
              <wp:positionV relativeFrom="paragraph">
                <wp:posOffset>-73560</wp:posOffset>
              </wp:positionV>
              <wp:extent cx="779007" cy="259849"/>
              <wp:effectExtent l="0" t="0" r="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007" cy="259849"/>
                      </a:xfrm>
                      <a:prstGeom prst="rect">
                        <a:avLst/>
                      </a:prstGeom>
                      <a:solidFill>
                        <a:srgbClr val="16546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050BC0" id="Rectángulo 15" o:spid="_x0000_s1026" style="position:absolute;margin-left:448.5pt;margin-top:-5.8pt;width:61.35pt;height:20.4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" fillcolor="#165465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152"/>
    <w:rsid w:val="0000395A"/>
    <w:rsid w:val="00051152"/>
    <w:rsid w:val="00182EB8"/>
    <w:rsid w:val="00183C3B"/>
    <w:rsid w:val="001C7EBE"/>
    <w:rsid w:val="0020297C"/>
    <w:rsid w:val="003923DC"/>
    <w:rsid w:val="004042A0"/>
    <w:rsid w:val="005F3D3B"/>
    <w:rsid w:val="008F19B7"/>
    <w:rsid w:val="00922A97"/>
    <w:rsid w:val="00970004"/>
    <w:rsid w:val="009945A3"/>
    <w:rsid w:val="00B030D7"/>
    <w:rsid w:val="00BB6D19"/>
    <w:rsid w:val="00C23E05"/>
    <w:rsid w:val="00C44A0D"/>
    <w:rsid w:val="00CE4AF0"/>
    <w:rsid w:val="00D74DC3"/>
    <w:rsid w:val="00DF6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4799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82EB8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0511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51152"/>
    <w:rPr>
      <w:rFonts w:eastAsiaTheme="minorEastAsia"/>
      <w:sz w:val="22"/>
      <w:szCs w:val="22"/>
      <w:lang w:val="en-US" w:eastAsia="zh-CN"/>
    </w:rPr>
  </w:style>
  <w:style w:type="paragraph" w:styleId="Encabezado">
    <w:name w:val="header"/>
    <w:basedOn w:val="Normal"/>
    <w:link w:val="EncabezadoCar"/>
    <w:uiPriority w:val="99"/>
    <w:unhideWhenUsed/>
    <w:rsid w:val="0005115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1152"/>
  </w:style>
  <w:style w:type="paragraph" w:styleId="Piedepgina">
    <w:name w:val="footer"/>
    <w:basedOn w:val="Normal"/>
    <w:link w:val="PiedepginaCar"/>
    <w:uiPriority w:val="99"/>
    <w:unhideWhenUsed/>
    <w:rsid w:val="0005115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152"/>
  </w:style>
  <w:style w:type="character" w:styleId="Hipervnculo">
    <w:name w:val="Hyperlink"/>
    <w:basedOn w:val="Fuentedeprrafopredeter"/>
    <w:uiPriority w:val="99"/>
    <w:semiHidden/>
    <w:unhideWhenUsed/>
    <w:rsid w:val="00051152"/>
    <w:rPr>
      <w:color w:val="0000FF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5F3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9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plantilla-Air.dotx</Template>
  <TotalTime>0</TotalTime>
  <Pages>3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2022-12-20T09:07:00Z</dcterms:created>
  <dcterms:modified xsi:type="dcterms:W3CDTF">2022-12-20T09:07:00Z</dcterms:modified>
</cp:coreProperties>
</file>